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5E19" w:rsidRPr="00384599" w:rsidRDefault="002A5E19" w:rsidP="00384599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4599">
        <w:rPr>
          <w:rFonts w:ascii="Times New Roman" w:hAnsi="Times New Roman" w:cs="Times New Roman"/>
          <w:b/>
          <w:bCs/>
          <w:sz w:val="28"/>
          <w:szCs w:val="28"/>
        </w:rPr>
        <w:t>МДОУ «Сергиевский детский сад»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A5E19" w:rsidRPr="008D149E" w:rsidRDefault="002A5E19" w:rsidP="008D149E">
      <w:pPr>
        <w:spacing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D149E">
        <w:rPr>
          <w:rFonts w:ascii="Times New Roman" w:hAnsi="Times New Roman" w:cs="Times New Roman"/>
          <w:b/>
          <w:bCs/>
          <w:sz w:val="44"/>
          <w:szCs w:val="44"/>
        </w:rPr>
        <w:t>Исследовательская работа</w:t>
      </w:r>
    </w:p>
    <w:p w:rsidR="002A5E19" w:rsidRPr="008D149E" w:rsidRDefault="002A5E19" w:rsidP="008D149E">
      <w:pPr>
        <w:spacing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D149E">
        <w:rPr>
          <w:rFonts w:ascii="Times New Roman" w:hAnsi="Times New Roman" w:cs="Times New Roman"/>
          <w:b/>
          <w:bCs/>
          <w:sz w:val="44"/>
          <w:szCs w:val="44"/>
        </w:rPr>
        <w:t>«Вреден ли чупа-чупс для здоровья?»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2A5E19" w:rsidRPr="008D149E" w:rsidRDefault="002A5E19" w:rsidP="008D149E">
      <w:pPr>
        <w:spacing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7pt;margin-top:248.5pt;width:130.35pt;height:270pt;z-index:251658240">
            <v:imagedata r:id="rId5" o:title=""/>
          </v:shape>
        </w:pict>
      </w:r>
      <w:r w:rsidRPr="008D149E">
        <w:rPr>
          <w:rFonts w:ascii="Times New Roman" w:hAnsi="Times New Roman" w:cs="Times New Roman"/>
          <w:b/>
          <w:bCs/>
          <w:sz w:val="36"/>
          <w:szCs w:val="36"/>
        </w:rPr>
        <w:pict>
          <v:shape id="_x0000_i1025" type="#_x0000_t75" style="width:5in;height:240pt">
            <v:imagedata r:id="rId6" o:title=""/>
          </v:shape>
        </w:pict>
      </w:r>
    </w:p>
    <w:p w:rsidR="002A5E19" w:rsidRDefault="002A5E19" w:rsidP="00384599">
      <w:pPr>
        <w:spacing w:line="240" w:lineRule="auto"/>
        <w:ind w:left="49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4599">
        <w:rPr>
          <w:rFonts w:ascii="Times New Roman" w:hAnsi="Times New Roman" w:cs="Times New Roman"/>
          <w:b/>
          <w:bCs/>
          <w:sz w:val="28"/>
          <w:szCs w:val="28"/>
        </w:rPr>
        <w:t xml:space="preserve">Выполнили: </w:t>
      </w:r>
    </w:p>
    <w:p w:rsidR="002A5E19" w:rsidRPr="00384599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sz w:val="28"/>
          <w:szCs w:val="28"/>
        </w:rPr>
      </w:pPr>
      <w:r w:rsidRPr="00384599">
        <w:rPr>
          <w:rFonts w:ascii="Times New Roman" w:hAnsi="Times New Roman" w:cs="Times New Roman"/>
          <w:sz w:val="28"/>
          <w:szCs w:val="28"/>
        </w:rPr>
        <w:t>Спивякин Захар, Лариков Илья</w:t>
      </w:r>
    </w:p>
    <w:p w:rsidR="002A5E19" w:rsidRPr="00384599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4599">
        <w:rPr>
          <w:rFonts w:ascii="Times New Roman" w:hAnsi="Times New Roman" w:cs="Times New Roman"/>
          <w:b/>
          <w:bCs/>
          <w:sz w:val="28"/>
          <w:szCs w:val="28"/>
        </w:rPr>
        <w:t xml:space="preserve">Руководители: </w:t>
      </w:r>
    </w:p>
    <w:p w:rsidR="002A5E19" w:rsidRPr="008D149E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sz w:val="28"/>
          <w:szCs w:val="28"/>
        </w:rPr>
      </w:pPr>
      <w:r w:rsidRPr="008D149E">
        <w:rPr>
          <w:rFonts w:ascii="Times New Roman" w:hAnsi="Times New Roman" w:cs="Times New Roman"/>
          <w:sz w:val="28"/>
          <w:szCs w:val="28"/>
        </w:rPr>
        <w:t>Папуша Н.М.</w:t>
      </w:r>
    </w:p>
    <w:p w:rsidR="002A5E19" w:rsidRPr="008D149E" w:rsidRDefault="002A5E19" w:rsidP="008D149E">
      <w:pPr>
        <w:spacing w:after="0" w:line="240" w:lineRule="auto"/>
        <w:ind w:left="4956"/>
        <w:jc w:val="both"/>
        <w:rPr>
          <w:rFonts w:ascii="Times New Roman" w:hAnsi="Times New Roman" w:cs="Times New Roman"/>
          <w:sz w:val="28"/>
          <w:szCs w:val="28"/>
        </w:rPr>
      </w:pPr>
      <w:r w:rsidRPr="008D149E">
        <w:rPr>
          <w:rFonts w:ascii="Times New Roman" w:hAnsi="Times New Roman" w:cs="Times New Roman"/>
          <w:sz w:val="28"/>
          <w:szCs w:val="28"/>
        </w:rPr>
        <w:t>Масалитина С.В.</w:t>
      </w:r>
    </w:p>
    <w:p w:rsidR="002A5E19" w:rsidRPr="008D149E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Pr="008D149E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Default="002A5E19" w:rsidP="008D149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Pr="00384599" w:rsidRDefault="002A5E19" w:rsidP="008D149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4599">
        <w:rPr>
          <w:rFonts w:ascii="Times New Roman" w:hAnsi="Times New Roman" w:cs="Times New Roman"/>
          <w:b/>
          <w:bCs/>
          <w:sz w:val="28"/>
          <w:szCs w:val="28"/>
        </w:rPr>
        <w:t>п.Быценков – 2015г.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br w:type="page"/>
        <w:t xml:space="preserve">           </w:t>
      </w:r>
      <w:r w:rsidRPr="00414863">
        <w:rPr>
          <w:rFonts w:ascii="Times New Roman" w:hAnsi="Times New Roman" w:cs="Times New Roman"/>
          <w:b/>
          <w:bCs/>
          <w:sz w:val="36"/>
          <w:szCs w:val="36"/>
        </w:rPr>
        <w:t>Проект «</w:t>
      </w:r>
      <w:r>
        <w:rPr>
          <w:rFonts w:ascii="Times New Roman" w:hAnsi="Times New Roman" w:cs="Times New Roman"/>
          <w:b/>
          <w:bCs/>
          <w:sz w:val="36"/>
          <w:szCs w:val="36"/>
        </w:rPr>
        <w:t>Вреден ли Чупа-чупс для здоровья?</w:t>
      </w:r>
      <w:r w:rsidRPr="00414863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Нам очень нравятся карамельки на палочке чупа-чупс и мы готовы лакомиться ими каждый день. Но родители говорят, что они очень вредны для нашего организма. Нам интересно, действительно ли это так, появилось желание узнать всё о чупа-чупсах.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414863">
        <w:rPr>
          <w:rFonts w:ascii="Times New Roman" w:hAnsi="Times New Roman" w:cs="Times New Roman"/>
          <w:sz w:val="28"/>
          <w:szCs w:val="28"/>
        </w:rPr>
        <w:t xml:space="preserve"> исследования: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Узнать, какой вред причиняют чупа-чупсы для детского организма.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1. Познакомиться с историей продукта.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2. Найти и собрать информацию из литературы, сети интернет по теме исследования.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3. Изучить состав чупа-чупсов (провести экспериментирование, вреден ли данный продукт).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4. Найти</w:t>
      </w:r>
      <w:r>
        <w:rPr>
          <w:rFonts w:ascii="Times New Roman" w:hAnsi="Times New Roman" w:cs="Times New Roman"/>
          <w:sz w:val="28"/>
          <w:szCs w:val="28"/>
        </w:rPr>
        <w:t xml:space="preserve"> рецепт </w:t>
      </w:r>
      <w:r w:rsidRPr="00414863">
        <w:rPr>
          <w:rFonts w:ascii="Times New Roman" w:hAnsi="Times New Roman" w:cs="Times New Roman"/>
          <w:sz w:val="28"/>
          <w:szCs w:val="28"/>
        </w:rPr>
        <w:t xml:space="preserve"> и изготовить сладость (петушки), безвредную для детского организма, которая могла бы заменить чупа-чупсы. Провести сравнительную оценку вкусовых качеств промышленного чупа-чупса  и домашнего петушка.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Гипотеза</w:t>
      </w:r>
      <w:r w:rsidRPr="00414863">
        <w:rPr>
          <w:rFonts w:ascii="Times New Roman" w:hAnsi="Times New Roman" w:cs="Times New Roman"/>
          <w:sz w:val="28"/>
          <w:szCs w:val="28"/>
        </w:rPr>
        <w:t>: мы предполагаем, что чупа-чупс вреден при частом употреблении в пищу. Если мы всё узнаем об этом продукте, то не будем часто их употреблять в пищу.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Объект исследования</w:t>
      </w:r>
      <w:r w:rsidRPr="00414863">
        <w:rPr>
          <w:rFonts w:ascii="Times New Roman" w:hAnsi="Times New Roman" w:cs="Times New Roman"/>
          <w:sz w:val="28"/>
          <w:szCs w:val="28"/>
        </w:rPr>
        <w:t>: карамель чупа-чупс.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</w:t>
      </w:r>
      <w:r w:rsidRPr="00414863">
        <w:rPr>
          <w:rFonts w:ascii="Times New Roman" w:hAnsi="Times New Roman" w:cs="Times New Roman"/>
          <w:sz w:val="28"/>
          <w:szCs w:val="28"/>
        </w:rPr>
        <w:t xml:space="preserve"> работы состоит в том, что её результаты помогут нам вести здоровый образ жизни; могут быть использованы для профилактики различных заболеваний.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Направление проекта</w:t>
      </w:r>
      <w:r w:rsidRPr="00414863">
        <w:rPr>
          <w:rFonts w:ascii="Times New Roman" w:hAnsi="Times New Roman" w:cs="Times New Roman"/>
          <w:sz w:val="28"/>
          <w:szCs w:val="28"/>
        </w:rPr>
        <w:t>: здоровое питание.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Методы работы</w:t>
      </w:r>
      <w:r w:rsidRPr="00414863">
        <w:rPr>
          <w:rFonts w:ascii="Times New Roman" w:hAnsi="Times New Roman" w:cs="Times New Roman"/>
          <w:sz w:val="28"/>
          <w:szCs w:val="28"/>
        </w:rPr>
        <w:t>: В своем исследовании мы использовали известные методы: наблюдения, опрос, сбор информации</w:t>
      </w:r>
      <w:r>
        <w:rPr>
          <w:rFonts w:ascii="Times New Roman" w:hAnsi="Times New Roman" w:cs="Times New Roman"/>
          <w:sz w:val="28"/>
          <w:szCs w:val="28"/>
        </w:rPr>
        <w:t>, практическая деятельность.</w:t>
      </w:r>
    </w:p>
    <w:p w:rsidR="002A5E19" w:rsidRPr="00654C8E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4C8E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22pt;height:126pt">
            <v:imagedata r:id="rId7" o:title="" croptop="12119f" cropbottom="15254f"/>
          </v:shape>
        </w:pic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Этапы проекта: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1.Знакомство с историей создания Чупа - Чупс.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Далекая Барселона, родина Христофора Колумба и Сальвадора Дали, середина 20 века.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sz w:val="28"/>
          <w:szCs w:val="28"/>
        </w:rPr>
        <w:t>Идея создания самых популярных в мире сладостей Чупа – Чупс принадлежит потомственному кондитеру Энрике  Бернату.  Предприниматель Э. Бернат был свидетелем, как однажды мать ругала своего ребенка за его грязные руки, испачканные растаявшей карамелью, и ему пришла идея создания леденцов на палочке, которые можно сосать, не пачкая рук и одежды.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Он изменил направление производства своей кондитерской фабрики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Granja</w:t>
      </w: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Asturias</w:t>
      </w: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14863">
        <w:rPr>
          <w:rFonts w:ascii="Times New Roman" w:hAnsi="Times New Roman" w:cs="Times New Roman"/>
          <w:sz w:val="28"/>
          <w:szCs w:val="28"/>
        </w:rPr>
        <w:t>.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14863">
        <w:rPr>
          <w:rFonts w:ascii="Times New Roman" w:hAnsi="Times New Roman" w:cs="Times New Roman"/>
          <w:sz w:val="28"/>
          <w:szCs w:val="28"/>
        </w:rPr>
        <w:t>. на одно изделие – конфеты на палочке. Сначала палочка была деревянной, а сейчас из пластика.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Компания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Chupa</w:t>
      </w: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Chups</w:t>
      </w:r>
      <w:r w:rsidRPr="00414863">
        <w:rPr>
          <w:rFonts w:ascii="Times New Roman" w:hAnsi="Times New Roman" w:cs="Times New Roman"/>
          <w:sz w:val="28"/>
          <w:szCs w:val="28"/>
        </w:rPr>
        <w:t xml:space="preserve"> была создана в 1958 году прошлого века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2. </w:t>
      </w:r>
      <w:r w:rsidRPr="00414863">
        <w:rPr>
          <w:rFonts w:ascii="Times New Roman" w:hAnsi="Times New Roman" w:cs="Times New Roman"/>
          <w:b/>
          <w:bCs/>
          <w:sz w:val="32"/>
          <w:szCs w:val="32"/>
        </w:rPr>
        <w:t>Логотип бренда Чупа – Чупс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Леденцы были в форме шариков, которые напоминали футбольный мяч. Первое название  Чупа-Чупс было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GOL</w:t>
      </w:r>
      <w:r w:rsidRPr="00414863">
        <w:rPr>
          <w:rFonts w:ascii="Times New Roman" w:hAnsi="Times New Roman" w:cs="Times New Roman"/>
          <w:sz w:val="28"/>
          <w:szCs w:val="28"/>
        </w:rPr>
        <w:t xml:space="preserve"> (в переводе с испанского – «Гол»). из-за похожести на футбольный мяч.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Но владельцу компании не нравилось это название и позже его сменили сначала на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CHUPS</w:t>
      </w:r>
      <w:r w:rsidRPr="00414863">
        <w:rPr>
          <w:rFonts w:ascii="Times New Roman" w:hAnsi="Times New Roman" w:cs="Times New Roman"/>
          <w:sz w:val="28"/>
          <w:szCs w:val="28"/>
        </w:rPr>
        <w:t xml:space="preserve">, а позже и на 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Chupa</w:t>
      </w:r>
      <w:r w:rsidRPr="00414863">
        <w:rPr>
          <w:rFonts w:ascii="Times New Roman" w:hAnsi="Times New Roman" w:cs="Times New Roman"/>
          <w:sz w:val="28"/>
          <w:szCs w:val="28"/>
        </w:rPr>
        <w:t xml:space="preserve"> -</w:t>
      </w:r>
      <w:r w:rsidRPr="00414863">
        <w:rPr>
          <w:rFonts w:ascii="Times New Roman" w:hAnsi="Times New Roman" w:cs="Times New Roman"/>
          <w:sz w:val="28"/>
          <w:szCs w:val="28"/>
          <w:lang w:val="en-US"/>
        </w:rPr>
        <w:t>Chups</w:t>
      </w:r>
      <w:r w:rsidRPr="00414863">
        <w:rPr>
          <w:rFonts w:ascii="Times New Roman" w:hAnsi="Times New Roman" w:cs="Times New Roman"/>
          <w:sz w:val="28"/>
          <w:szCs w:val="28"/>
        </w:rPr>
        <w:t>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Сначала у карамели было только семь вкусов: клубника, лимон, мята, апельсин, шоколад, кофе со сливками и клубника со сливками.</w:t>
      </w:r>
    </w:p>
    <w:p w:rsidR="002A5E19" w:rsidRDefault="002A5E19" w:rsidP="00FB259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2599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56.75pt;height:150.75pt">
            <v:imagedata r:id="rId8" o:title="" cropleft="19905f" cropright="19480f"/>
          </v:shape>
        </w:pic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Популярность "Чупса" росла, увеличивалось количество выпускаемой карамели, появлялись новые вкусы</w:t>
      </w:r>
      <w:r>
        <w:rPr>
          <w:rFonts w:ascii="Times New Roman" w:hAnsi="Times New Roman" w:cs="Times New Roman"/>
          <w:sz w:val="28"/>
          <w:szCs w:val="28"/>
        </w:rPr>
        <w:t xml:space="preserve">. Знаменитый художник Сальвадор Дали </w:t>
      </w:r>
      <w:r w:rsidRPr="00414863">
        <w:rPr>
          <w:rFonts w:ascii="Times New Roman" w:hAnsi="Times New Roman" w:cs="Times New Roman"/>
          <w:sz w:val="28"/>
          <w:szCs w:val="28"/>
        </w:rPr>
        <w:t>нарисовал картинку, где были разбросаны основные контуры цветка ромашки. Художник создал логотип Чупа-Чупс, напоминающий ромашку.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3. Мы его любим!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Благодаря своей необычной форме, привлекательной упаковке, вниманию к вкусам потребителей (создано около 100 видов  Чупа-Чупс), а также внедрению новейших технологий в процесс производства на сегодня Чупа-Чупс являются самыми узнаваемыми и любимыми леденцами во всем мире.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Через двадцать лет "Чупа Чупс" уже знал весь мир: США, Великобритания, Да</w:t>
      </w:r>
      <w:r>
        <w:rPr>
          <w:rFonts w:ascii="Times New Roman" w:hAnsi="Times New Roman" w:cs="Times New Roman"/>
          <w:sz w:val="28"/>
          <w:szCs w:val="28"/>
        </w:rPr>
        <w:t>ния, Португалия, Япония.</w:t>
      </w:r>
      <w:r w:rsidRPr="00414863">
        <w:rPr>
          <w:rFonts w:ascii="Times New Roman" w:hAnsi="Times New Roman" w:cs="Times New Roman"/>
          <w:sz w:val="28"/>
          <w:szCs w:val="28"/>
        </w:rPr>
        <w:t xml:space="preserve"> В начале 90-х новым другом "Чупа Чупс" стала, наконец-то, Россия. Сейчас вместо традиционных семи вкусов, появилось около 50 видов карамелек "Чупа Чупс".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 xml:space="preserve">Самый большой Чупа Чупс в мире!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725 г.</w:t>
      </w:r>
      <w:r w:rsidRPr="00414863">
        <w:rPr>
          <w:rFonts w:ascii="Times New Roman" w:hAnsi="Times New Roman" w:cs="Times New Roman"/>
          <w:sz w:val="28"/>
          <w:szCs w:val="28"/>
        </w:rPr>
        <w:t xml:space="preserve"> Со вкусом клубники.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"Чупа Чупс" стала первой конфеткой, которая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полетела в космос: в 1995 году</w:t>
      </w:r>
      <w:r w:rsidRPr="00414863">
        <w:rPr>
          <w:rFonts w:ascii="Times New Roman" w:hAnsi="Times New Roman" w:cs="Times New Roman"/>
          <w:sz w:val="28"/>
          <w:szCs w:val="28"/>
        </w:rPr>
        <w:t xml:space="preserve"> она побывала на орбитальной станции "МИР".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02C3">
        <w:rPr>
          <w:rFonts w:ascii="Times New Roman" w:hAnsi="Times New Roman" w:cs="Times New Roman"/>
          <w:sz w:val="28"/>
          <w:szCs w:val="28"/>
        </w:rPr>
        <w:object w:dxaOrig="7197" w:dyaOrig="5395">
          <v:shape id="_x0000_i1028" type="#_x0000_t75" style="width:5in;height:270pt" o:ole="">
            <v:imagedata r:id="rId9" o:title=""/>
          </v:shape>
          <o:OLEObject Type="Embed" ProgID="Msxml2.SAXXMLReader.5.0" ShapeID="_x0000_i1028" DrawAspect="Content" ObjectID="_1482924733" r:id="rId10"/>
        </w:objec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4.Опрос.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Мы решили узнать, на сколько п</w:t>
      </w:r>
      <w:r>
        <w:rPr>
          <w:rFonts w:ascii="Times New Roman" w:hAnsi="Times New Roman" w:cs="Times New Roman"/>
          <w:sz w:val="28"/>
          <w:szCs w:val="28"/>
        </w:rPr>
        <w:t>опулярен Чупа-Чупс среди наших друзей.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 опрос  друзей</w:t>
      </w:r>
      <w:r w:rsidRPr="00414863">
        <w:rPr>
          <w:rFonts w:ascii="Times New Roman" w:hAnsi="Times New Roman" w:cs="Times New Roman"/>
          <w:sz w:val="28"/>
          <w:szCs w:val="28"/>
        </w:rPr>
        <w:t>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1.Любите ли вы Чупа-Чупс?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 2.Почему они вам нравятся?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 3.Как часто родители вам покупают Чупа-Чупс?</w:t>
      </w:r>
    </w:p>
    <w:p w:rsidR="002A5E19" w:rsidRPr="00414863" w:rsidRDefault="002A5E19" w:rsidP="000302C3">
      <w:pPr>
        <w:pStyle w:val="ListParagraph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а) когда я попрошу            б) редко            в) не покупают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 4.Знаете ли вы о вреде Чупа-Чупс?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А) да                 б) нет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Часто ли у вас болят зубы?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По результатам опроса мы узнали: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Из </w:t>
      </w:r>
      <w:r>
        <w:rPr>
          <w:rFonts w:ascii="Times New Roman" w:hAnsi="Times New Roman" w:cs="Times New Roman"/>
          <w:sz w:val="28"/>
          <w:szCs w:val="28"/>
        </w:rPr>
        <w:t xml:space="preserve"> 20  </w:t>
      </w:r>
      <w:r w:rsidRPr="00414863">
        <w:rPr>
          <w:rFonts w:ascii="Times New Roman" w:hAnsi="Times New Roman" w:cs="Times New Roman"/>
          <w:sz w:val="28"/>
          <w:szCs w:val="28"/>
        </w:rPr>
        <w:t xml:space="preserve">опрошенных человек 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чел. - </w:t>
      </w:r>
      <w:r w:rsidRPr="00414863">
        <w:rPr>
          <w:rFonts w:ascii="Times New Roman" w:hAnsi="Times New Roman" w:cs="Times New Roman"/>
          <w:sz w:val="28"/>
          <w:szCs w:val="28"/>
        </w:rPr>
        <w:t>любят Чупа- Чупс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чел. - </w:t>
      </w:r>
      <w:r w:rsidRPr="00414863">
        <w:rPr>
          <w:rFonts w:ascii="Times New Roman" w:hAnsi="Times New Roman" w:cs="Times New Roman"/>
          <w:sz w:val="28"/>
          <w:szCs w:val="28"/>
        </w:rPr>
        <w:t>нравятся из -за вкуса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 чел. - </w:t>
      </w:r>
      <w:r w:rsidRPr="00414863">
        <w:rPr>
          <w:rFonts w:ascii="Times New Roman" w:hAnsi="Times New Roman" w:cs="Times New Roman"/>
          <w:sz w:val="28"/>
          <w:szCs w:val="28"/>
        </w:rPr>
        <w:t>родители покупают когда я попрошу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чел. - </w:t>
      </w:r>
      <w:r w:rsidRPr="00414863">
        <w:rPr>
          <w:rFonts w:ascii="Times New Roman" w:hAnsi="Times New Roman" w:cs="Times New Roman"/>
          <w:sz w:val="28"/>
          <w:szCs w:val="28"/>
        </w:rPr>
        <w:t>родители редко покупают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 чел. - </w:t>
      </w:r>
      <w:r w:rsidRPr="00414863">
        <w:rPr>
          <w:rFonts w:ascii="Times New Roman" w:hAnsi="Times New Roman" w:cs="Times New Roman"/>
          <w:sz w:val="28"/>
          <w:szCs w:val="28"/>
        </w:rPr>
        <w:t>родители не покупают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чел. – не  </w:t>
      </w:r>
      <w:r w:rsidRPr="00414863">
        <w:rPr>
          <w:rFonts w:ascii="Times New Roman" w:hAnsi="Times New Roman" w:cs="Times New Roman"/>
          <w:sz w:val="28"/>
          <w:szCs w:val="28"/>
        </w:rPr>
        <w:t>знают о вреде Чупа-Чупс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 чел . – болят зубы.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Таким образом, получается, что многие любят Чупа-Чупс</w:t>
      </w:r>
      <w:r>
        <w:rPr>
          <w:rFonts w:ascii="Times New Roman" w:hAnsi="Times New Roman" w:cs="Times New Roman"/>
          <w:sz w:val="28"/>
          <w:szCs w:val="28"/>
        </w:rPr>
        <w:t xml:space="preserve"> и часто употребляют его в пищу, но так как они маленькие, то не еще не знают о вреде карамели.</w:t>
      </w:r>
    </w:p>
    <w:p w:rsidR="002A5E19" w:rsidRPr="00654C8E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4C8E">
        <w:rPr>
          <w:rFonts w:ascii="Times New Roman" w:hAnsi="Times New Roman" w:cs="Times New Roman"/>
          <w:sz w:val="28"/>
          <w:szCs w:val="28"/>
        </w:rPr>
        <w:pict>
          <v:shape id="_x0000_i1029" type="#_x0000_t75" style="width:470.25pt;height:312pt">
            <v:imagedata r:id="rId11" o:title=""/>
          </v:shape>
        </w:pic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решили узнать, насколько  </w:t>
      </w:r>
      <w:r w:rsidRPr="00414863">
        <w:rPr>
          <w:rFonts w:ascii="Times New Roman" w:hAnsi="Times New Roman" w:cs="Times New Roman"/>
          <w:sz w:val="28"/>
          <w:szCs w:val="28"/>
        </w:rPr>
        <w:t>опасен данный продукт для детского организма и изучили состав этой карамели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2A5E19" w:rsidRPr="0016499D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5.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414863">
        <w:rPr>
          <w:rFonts w:ascii="Times New Roman" w:hAnsi="Times New Roman" w:cs="Times New Roman"/>
          <w:b/>
          <w:bCs/>
          <w:sz w:val="32"/>
          <w:szCs w:val="32"/>
        </w:rPr>
        <w:t xml:space="preserve">Изучаем  Чупа-Чупс изнутри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Мы решили узнать, из чего состоит Чупа-Чупс. И что же?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 xml:space="preserve">Оказалось, что все данные о продукте нанесены на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этикетку.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414863">
        <w:rPr>
          <w:rFonts w:ascii="Times New Roman" w:hAnsi="Times New Roman" w:cs="Times New Roman"/>
          <w:sz w:val="28"/>
          <w:szCs w:val="28"/>
        </w:rPr>
        <w:t xml:space="preserve"> состав конфеты входит множество ингредиентов: 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сахар, патока, лимонная кислота , яблочная </w:t>
      </w:r>
      <w:r>
        <w:rPr>
          <w:rFonts w:ascii="Times New Roman" w:hAnsi="Times New Roman" w:cs="Times New Roman"/>
          <w:sz w:val="28"/>
          <w:szCs w:val="28"/>
        </w:rPr>
        <w:t xml:space="preserve">кислота ,молочная кислота </w:t>
      </w:r>
      <w:r w:rsidRPr="00414863">
        <w:rPr>
          <w:rFonts w:ascii="Times New Roman" w:hAnsi="Times New Roman" w:cs="Times New Roman"/>
          <w:sz w:val="28"/>
          <w:szCs w:val="28"/>
        </w:rPr>
        <w:t>, пюре фруктовое концентрированное, натуральный и идентичный натуральному ароматизаторы , натуральные крас</w:t>
      </w:r>
      <w:r>
        <w:rPr>
          <w:rFonts w:ascii="Times New Roman" w:hAnsi="Times New Roman" w:cs="Times New Roman"/>
          <w:sz w:val="28"/>
          <w:szCs w:val="28"/>
        </w:rPr>
        <w:t xml:space="preserve">ители- красный свекольный , паприка, куркумин </w:t>
      </w:r>
      <w:r w:rsidRPr="00414863">
        <w:rPr>
          <w:rFonts w:ascii="Times New Roman" w:hAnsi="Times New Roman" w:cs="Times New Roman"/>
          <w:sz w:val="28"/>
          <w:szCs w:val="28"/>
        </w:rPr>
        <w:t>, экстракт солода.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414863">
        <w:rPr>
          <w:rFonts w:ascii="Times New Roman" w:hAnsi="Times New Roman" w:cs="Times New Roman"/>
          <w:sz w:val="28"/>
          <w:szCs w:val="28"/>
        </w:rPr>
        <w:t xml:space="preserve">амое опасное таится в соединении всех этих компонентов. Леденец – это практически чистый сахар, который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вызывает резкий выброс инсулина в кровь</w:t>
      </w:r>
      <w:r w:rsidRPr="00414863">
        <w:rPr>
          <w:rFonts w:ascii="Times New Roman" w:hAnsi="Times New Roman" w:cs="Times New Roman"/>
          <w:sz w:val="28"/>
          <w:szCs w:val="28"/>
        </w:rPr>
        <w:t>. Попадая между зубами, сладкая слюна способствует развитию микрофлоры полости рта, а кальций из костной ткани тратится на усвоение углеводов.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В леденце есть натуральный фруктовый комплекс (хоть и концентрат), правда, его там всего-то 1%</w:t>
      </w:r>
      <w:r w:rsidRPr="00414863">
        <w:rPr>
          <w:rFonts w:ascii="Times New Roman" w:hAnsi="Times New Roman" w:cs="Times New Roman"/>
          <w:sz w:val="28"/>
          <w:szCs w:val="28"/>
        </w:rPr>
        <w:t xml:space="preserve"> от общей массы продукта! 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 xml:space="preserve">Зато какое разнообразие!!! Целый фруктовый сад!!!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Пищевая ценность (в 100г): белки – 0г; жиры – 0г;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углеводы – 92,4г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  <w:r w:rsidRPr="00414863">
        <w:rPr>
          <w:rFonts w:ascii="Times New Roman" w:hAnsi="Times New Roman" w:cs="Times New Roman"/>
          <w:b/>
          <w:bCs/>
          <w:sz w:val="28"/>
          <w:szCs w:val="28"/>
        </w:rPr>
        <w:t>Делаем выводы: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«</w:t>
      </w:r>
      <w:r w:rsidRPr="00414863">
        <w:rPr>
          <w:rFonts w:ascii="Times New Roman" w:hAnsi="Times New Roman" w:cs="Times New Roman"/>
          <w:sz w:val="28"/>
          <w:szCs w:val="28"/>
        </w:rPr>
        <w:t>Чупа- чупс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14863">
        <w:rPr>
          <w:rFonts w:ascii="Times New Roman" w:hAnsi="Times New Roman" w:cs="Times New Roman"/>
          <w:sz w:val="28"/>
          <w:szCs w:val="28"/>
        </w:rPr>
        <w:t xml:space="preserve"> , конечно, вкусные леденцы, но в них есть химия, которая очень вредна для детского организма.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2.«Ч</w:t>
      </w:r>
      <w:r w:rsidRPr="00414863">
        <w:rPr>
          <w:rFonts w:ascii="Times New Roman" w:hAnsi="Times New Roman" w:cs="Times New Roman"/>
          <w:sz w:val="28"/>
          <w:szCs w:val="28"/>
        </w:rPr>
        <w:t>упа-чупсы» - всё это, без сомнения, вредные продукты. Мало того, что все они содержат огромное количество сахара, так ещё и химические добавки, красители, заменители и так далее.</w:t>
      </w:r>
    </w:p>
    <w:p w:rsidR="002A5E19" w:rsidRPr="00264592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3.«Чупа-чупсы» вызывают появление кариеса.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6. Ищем компромис</w:t>
      </w:r>
      <w:r w:rsidRPr="00414863">
        <w:rPr>
          <w:rFonts w:ascii="Times New Roman" w:hAnsi="Times New Roman" w:cs="Times New Roman"/>
          <w:sz w:val="32"/>
          <w:szCs w:val="32"/>
        </w:rPr>
        <w:t>:</w:t>
      </w:r>
    </w:p>
    <w:p w:rsidR="002A5E19" w:rsidRPr="00A21C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Мы узнали, что Чупа-Чупс вреден для здоровья. Чем же можно заменить его?</w:t>
      </w:r>
      <w:r w:rsidRPr="006636C0">
        <w:rPr>
          <w:rFonts w:ascii="Times New Roman" w:hAnsi="Times New Roman" w:cs="Times New Roman"/>
          <w:sz w:val="24"/>
          <w:szCs w:val="24"/>
        </w:rPr>
        <w:t xml:space="preserve"> </w:t>
      </w:r>
      <w:r w:rsidRPr="00A21C19">
        <w:rPr>
          <w:rFonts w:ascii="Times New Roman" w:hAnsi="Times New Roman" w:cs="Times New Roman"/>
          <w:sz w:val="28"/>
          <w:szCs w:val="28"/>
        </w:rPr>
        <w:t>Ну, конечно же, пету</w:t>
      </w:r>
      <w:r>
        <w:rPr>
          <w:rFonts w:ascii="Times New Roman" w:hAnsi="Times New Roman" w:cs="Times New Roman"/>
          <w:sz w:val="28"/>
          <w:szCs w:val="28"/>
        </w:rPr>
        <w:t xml:space="preserve">шками. Их еще наши бабушки варили </w:t>
      </w:r>
      <w:r w:rsidRPr="00A21C19">
        <w:rPr>
          <w:rFonts w:ascii="Times New Roman" w:hAnsi="Times New Roman" w:cs="Times New Roman"/>
          <w:sz w:val="28"/>
          <w:szCs w:val="28"/>
        </w:rPr>
        <w:t xml:space="preserve"> нашим мамам. </w:t>
      </w:r>
    </w:p>
    <w:p w:rsidR="002A5E19" w:rsidRPr="00A21C19" w:rsidRDefault="002A5E19" w:rsidP="000302C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19">
        <w:rPr>
          <w:rFonts w:ascii="Times New Roman" w:hAnsi="Times New Roman" w:cs="Times New Roman"/>
          <w:sz w:val="28"/>
          <w:szCs w:val="28"/>
        </w:rPr>
        <w:t>Они очень вкусные.</w:t>
      </w:r>
    </w:p>
    <w:p w:rsidR="002A5E19" w:rsidRPr="00A21C19" w:rsidRDefault="002A5E19" w:rsidP="000302C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19">
        <w:rPr>
          <w:rFonts w:ascii="Times New Roman" w:hAnsi="Times New Roman" w:cs="Times New Roman"/>
          <w:sz w:val="28"/>
          <w:szCs w:val="28"/>
        </w:rPr>
        <w:t>На палочке.</w:t>
      </w:r>
    </w:p>
    <w:p w:rsidR="002A5E19" w:rsidRDefault="002A5E19" w:rsidP="000302C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19">
        <w:rPr>
          <w:rFonts w:ascii="Times New Roman" w:hAnsi="Times New Roman" w:cs="Times New Roman"/>
          <w:sz w:val="28"/>
          <w:szCs w:val="28"/>
        </w:rPr>
        <w:t xml:space="preserve">Жженый сахар полезен при кашле. </w:t>
      </w:r>
    </w:p>
    <w:p w:rsidR="002A5E19" w:rsidRPr="00264592" w:rsidRDefault="002A5E19" w:rsidP="000302C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1C19">
        <w:rPr>
          <w:rFonts w:ascii="Times New Roman" w:hAnsi="Times New Roman" w:cs="Times New Roman"/>
          <w:sz w:val="28"/>
          <w:szCs w:val="28"/>
        </w:rPr>
        <w:t>А главное, в них нет никаких химических добавок, красителей, ароматизаторов.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Сахарный Петушок</w:t>
      </w:r>
      <w:r w:rsidRPr="00414863">
        <w:rPr>
          <w:rFonts w:ascii="Times New Roman" w:hAnsi="Times New Roman" w:cs="Times New Roman"/>
          <w:sz w:val="28"/>
          <w:szCs w:val="28"/>
        </w:rPr>
        <w:t xml:space="preserve"> с давних времен радовал детей, он послужит прекрасной заменой Чупа-Чупсу в нашем эксперименте. Сделаем сами безвредное лакомство и угостим друг друга!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b/>
          <w:bCs/>
          <w:sz w:val="28"/>
          <w:szCs w:val="28"/>
        </w:rPr>
        <w:t>Делаем сами.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>Вам понадобится : четверть стакана воды, а если хотите со вкусом – добавьте сок, один стакан сахара, палочки, формочки для заливки леденцов или рюмки с круглым дном.</w:t>
      </w:r>
    </w:p>
    <w:p w:rsidR="002A5E19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DF0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3" o:spid="_x0000_i1030" type="#_x0000_t75" style="width:402pt;height:268.5pt;visibility:visible">
            <v:imagedata r:id="rId12" o:title=""/>
          </v:shape>
        </w:pic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5E19" w:rsidRPr="00654C8E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4C8E">
        <w:rPr>
          <w:rFonts w:ascii="Times New Roman" w:hAnsi="Times New Roman" w:cs="Times New Roman"/>
          <w:sz w:val="28"/>
          <w:szCs w:val="28"/>
        </w:rPr>
        <w:pict>
          <v:shape id="_x0000_i1031" type="#_x0000_t75" style="width:405pt;height:270pt">
            <v:imagedata r:id="rId13" o:title=""/>
          </v:shape>
        </w:pict>
      </w:r>
    </w:p>
    <w:p w:rsidR="002A5E19" w:rsidRPr="00414863" w:rsidRDefault="002A5E19" w:rsidP="00264592">
      <w:pPr>
        <w:spacing w:line="24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414863">
        <w:rPr>
          <w:rFonts w:ascii="Times New Roman" w:hAnsi="Times New Roman" w:cs="Times New Roman"/>
          <w:b/>
          <w:bCs/>
          <w:sz w:val="32"/>
          <w:szCs w:val="32"/>
        </w:rPr>
        <w:t>7. Итог эксперимента:</w:t>
      </w:r>
    </w:p>
    <w:p w:rsidR="002A5E19" w:rsidRPr="00414863" w:rsidRDefault="002A5E19" w:rsidP="002645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863">
        <w:rPr>
          <w:rFonts w:ascii="Times New Roman" w:hAnsi="Times New Roman" w:cs="Times New Roman"/>
          <w:sz w:val="28"/>
          <w:szCs w:val="28"/>
        </w:rPr>
        <w:t xml:space="preserve">Таким образом, мы выяснили, что Чупа-Чупс – очень популярное лакомсво  с разнообразием вкусов. Многие часто употребляют его в пищу, не догадываясь, какие опасные ингредиенты он содержит. Нами был изучен состав карамели, который свидетельствует, что в ней содержатся вредные для детского организма вещества. Следовательно, их нельзя часто употреблять в пищу. Заменой ему может служить безопасный леденец-петушок, приготовленный </w:t>
      </w:r>
      <w:r>
        <w:rPr>
          <w:rFonts w:ascii="Times New Roman" w:hAnsi="Times New Roman" w:cs="Times New Roman"/>
          <w:sz w:val="28"/>
          <w:szCs w:val="28"/>
        </w:rPr>
        <w:t>в домашних условиях.</w:t>
      </w:r>
      <w:r w:rsidRPr="004148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5E19" w:rsidRPr="00414863" w:rsidRDefault="002A5E19" w:rsidP="000302C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DF0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32" type="#_x0000_t75" style="width:468pt;height:312pt;visibility:visible">
            <v:imagedata r:id="rId14" o:title=""/>
          </v:shape>
        </w:pict>
      </w:r>
    </w:p>
    <w:p w:rsidR="002A5E19" w:rsidRDefault="002A5E19" w:rsidP="000302C3">
      <w:pPr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A5E19" w:rsidRDefault="002A5E19" w:rsidP="000302C3">
      <w:pPr>
        <w:jc w:val="both"/>
        <w:rPr>
          <w:sz w:val="28"/>
          <w:szCs w:val="28"/>
        </w:rPr>
      </w:pPr>
    </w:p>
    <w:p w:rsidR="002A5E19" w:rsidRDefault="002A5E19" w:rsidP="000302C3">
      <w:pPr>
        <w:jc w:val="both"/>
        <w:rPr>
          <w:sz w:val="28"/>
          <w:szCs w:val="28"/>
        </w:rPr>
      </w:pPr>
    </w:p>
    <w:p w:rsidR="002A5E19" w:rsidRDefault="002A5E19" w:rsidP="000302C3">
      <w:pPr>
        <w:jc w:val="both"/>
        <w:rPr>
          <w:sz w:val="28"/>
          <w:szCs w:val="28"/>
        </w:rPr>
      </w:pPr>
    </w:p>
    <w:p w:rsidR="002A5E19" w:rsidRDefault="002A5E19" w:rsidP="000302C3">
      <w:pPr>
        <w:jc w:val="both"/>
        <w:rPr>
          <w:sz w:val="28"/>
          <w:szCs w:val="28"/>
        </w:rPr>
      </w:pPr>
    </w:p>
    <w:p w:rsidR="002A5E19" w:rsidRPr="00FB1440" w:rsidRDefault="002A5E19" w:rsidP="000302C3">
      <w:pPr>
        <w:jc w:val="both"/>
        <w:rPr>
          <w:sz w:val="28"/>
          <w:szCs w:val="28"/>
        </w:rPr>
      </w:pPr>
      <w:r w:rsidRPr="00FB1440">
        <w:rPr>
          <w:sz w:val="28"/>
          <w:szCs w:val="28"/>
        </w:rPr>
        <w:pict>
          <v:shape id="_x0000_i1033" type="#_x0000_t75" style="width:450pt;height:311.25pt">
            <v:imagedata r:id="rId15" o:title=""/>
          </v:shape>
        </w:pict>
      </w:r>
    </w:p>
    <w:sectPr w:rsidR="002A5E19" w:rsidRPr="00FB1440" w:rsidSect="00F317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AF5A3A"/>
    <w:multiLevelType w:val="hybridMultilevel"/>
    <w:tmpl w:val="35C882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22C21246"/>
    <w:multiLevelType w:val="hybridMultilevel"/>
    <w:tmpl w:val="9782C7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3F845B79"/>
    <w:multiLevelType w:val="hybridMultilevel"/>
    <w:tmpl w:val="E8D85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A775A"/>
    <w:rsid w:val="000302C3"/>
    <w:rsid w:val="00055D03"/>
    <w:rsid w:val="00095F3F"/>
    <w:rsid w:val="000A7D73"/>
    <w:rsid w:val="000C4F7C"/>
    <w:rsid w:val="00105346"/>
    <w:rsid w:val="00110EE6"/>
    <w:rsid w:val="001173A6"/>
    <w:rsid w:val="00117BCD"/>
    <w:rsid w:val="001225F4"/>
    <w:rsid w:val="00125D58"/>
    <w:rsid w:val="0014211A"/>
    <w:rsid w:val="001443C6"/>
    <w:rsid w:val="0014753B"/>
    <w:rsid w:val="0016499D"/>
    <w:rsid w:val="00186D68"/>
    <w:rsid w:val="00196035"/>
    <w:rsid w:val="002226D3"/>
    <w:rsid w:val="00250141"/>
    <w:rsid w:val="00264592"/>
    <w:rsid w:val="00285526"/>
    <w:rsid w:val="002A5DF1"/>
    <w:rsid w:val="002A5E19"/>
    <w:rsid w:val="002B0CE8"/>
    <w:rsid w:val="002B74BC"/>
    <w:rsid w:val="002D2C7B"/>
    <w:rsid w:val="002F3820"/>
    <w:rsid w:val="002F7301"/>
    <w:rsid w:val="00337A7A"/>
    <w:rsid w:val="00361A93"/>
    <w:rsid w:val="00384599"/>
    <w:rsid w:val="00393382"/>
    <w:rsid w:val="003D1C51"/>
    <w:rsid w:val="003F273F"/>
    <w:rsid w:val="00405A5F"/>
    <w:rsid w:val="00414863"/>
    <w:rsid w:val="00424C80"/>
    <w:rsid w:val="004422D9"/>
    <w:rsid w:val="00480FFE"/>
    <w:rsid w:val="004817F6"/>
    <w:rsid w:val="004C5F07"/>
    <w:rsid w:val="004F4DE7"/>
    <w:rsid w:val="005329F3"/>
    <w:rsid w:val="00541D7D"/>
    <w:rsid w:val="0057144D"/>
    <w:rsid w:val="005D0F6F"/>
    <w:rsid w:val="00615ACB"/>
    <w:rsid w:val="006232F6"/>
    <w:rsid w:val="00626841"/>
    <w:rsid w:val="00654C8E"/>
    <w:rsid w:val="006636C0"/>
    <w:rsid w:val="00665DC0"/>
    <w:rsid w:val="00692C98"/>
    <w:rsid w:val="006A151C"/>
    <w:rsid w:val="006A6962"/>
    <w:rsid w:val="006C0397"/>
    <w:rsid w:val="006C2FB3"/>
    <w:rsid w:val="006D0BE7"/>
    <w:rsid w:val="006D65E7"/>
    <w:rsid w:val="006F04EB"/>
    <w:rsid w:val="00715A7F"/>
    <w:rsid w:val="00743404"/>
    <w:rsid w:val="00765487"/>
    <w:rsid w:val="007A425C"/>
    <w:rsid w:val="007A775A"/>
    <w:rsid w:val="00824E04"/>
    <w:rsid w:val="008303D8"/>
    <w:rsid w:val="008742E4"/>
    <w:rsid w:val="008B61AD"/>
    <w:rsid w:val="008C3B35"/>
    <w:rsid w:val="008D149E"/>
    <w:rsid w:val="008E5DF0"/>
    <w:rsid w:val="008E6C87"/>
    <w:rsid w:val="00927CEA"/>
    <w:rsid w:val="00947664"/>
    <w:rsid w:val="00975E3A"/>
    <w:rsid w:val="009A05B3"/>
    <w:rsid w:val="009C23A9"/>
    <w:rsid w:val="009C3745"/>
    <w:rsid w:val="009D016B"/>
    <w:rsid w:val="00A21C19"/>
    <w:rsid w:val="00A24454"/>
    <w:rsid w:val="00A537DF"/>
    <w:rsid w:val="00A67453"/>
    <w:rsid w:val="00A70F6D"/>
    <w:rsid w:val="00B30D51"/>
    <w:rsid w:val="00B67CA3"/>
    <w:rsid w:val="00BA39ED"/>
    <w:rsid w:val="00BE017F"/>
    <w:rsid w:val="00C07B59"/>
    <w:rsid w:val="00C11F62"/>
    <w:rsid w:val="00C15897"/>
    <w:rsid w:val="00C16C75"/>
    <w:rsid w:val="00C77D6D"/>
    <w:rsid w:val="00CB1050"/>
    <w:rsid w:val="00CC0B82"/>
    <w:rsid w:val="00D06B6F"/>
    <w:rsid w:val="00D263CB"/>
    <w:rsid w:val="00D26774"/>
    <w:rsid w:val="00D30CBB"/>
    <w:rsid w:val="00D3516B"/>
    <w:rsid w:val="00D422E7"/>
    <w:rsid w:val="00D621E2"/>
    <w:rsid w:val="00D956AE"/>
    <w:rsid w:val="00E6040C"/>
    <w:rsid w:val="00E83F31"/>
    <w:rsid w:val="00EB1DEA"/>
    <w:rsid w:val="00F005DA"/>
    <w:rsid w:val="00F01EBC"/>
    <w:rsid w:val="00F076D1"/>
    <w:rsid w:val="00F07FDE"/>
    <w:rsid w:val="00F3173A"/>
    <w:rsid w:val="00F31DFB"/>
    <w:rsid w:val="00F34227"/>
    <w:rsid w:val="00F7557B"/>
    <w:rsid w:val="00F87C12"/>
    <w:rsid w:val="00FB1440"/>
    <w:rsid w:val="00FB2599"/>
    <w:rsid w:val="00FC2872"/>
    <w:rsid w:val="00FC61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173A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A24454"/>
    <w:rPr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105346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2645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645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92</TotalTime>
  <Pages>9</Pages>
  <Words>1061</Words>
  <Characters>6051</Characters>
  <Application>Microsoft Office Outlook</Application>
  <DocSecurity>0</DocSecurity>
  <Lines>0</Lines>
  <Paragraphs>0</Paragraphs>
  <ScaleCrop>false</ScaleCrop>
  <Company>*Питер-Company*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Хализова</cp:lastModifiedBy>
  <cp:revision>9</cp:revision>
  <cp:lastPrinted>2015-01-16T11:42:00Z</cp:lastPrinted>
  <dcterms:created xsi:type="dcterms:W3CDTF">2014-05-13T18:15:00Z</dcterms:created>
  <dcterms:modified xsi:type="dcterms:W3CDTF">2015-01-16T11:45:00Z</dcterms:modified>
</cp:coreProperties>
</file>